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DD650" w14:textId="666A40C9" w:rsidR="006F3DEE" w:rsidRPr="006F3DEE" w:rsidRDefault="006F3DEE" w:rsidP="006F3DEE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b/>
          <w:sz w:val="18"/>
          <w:szCs w:val="18"/>
        </w:rPr>
      </w:pPr>
      <w:r w:rsidRPr="006F3DEE">
        <w:rPr>
          <w:rFonts w:ascii="Verdana" w:hAnsi="Verdana"/>
          <w:b/>
          <w:sz w:val="18"/>
          <w:szCs w:val="18"/>
        </w:rPr>
        <w:t xml:space="preserve">Agenda scholing </w:t>
      </w:r>
      <w:r w:rsidR="00CD646A">
        <w:rPr>
          <w:rFonts w:ascii="Verdana" w:hAnsi="Verdana"/>
          <w:b/>
          <w:sz w:val="18"/>
          <w:szCs w:val="18"/>
        </w:rPr>
        <w:t>‘</w:t>
      </w:r>
      <w:r w:rsidR="00E74AF7" w:rsidRPr="00E74AF7">
        <w:rPr>
          <w:rFonts w:ascii="Verdana" w:hAnsi="Verdana"/>
          <w:b/>
          <w:sz w:val="18"/>
          <w:szCs w:val="18"/>
        </w:rPr>
        <w:t>Ouderbetrokkenheid en dyslexiebehandeling</w:t>
      </w:r>
      <w:r w:rsidR="00CD646A">
        <w:rPr>
          <w:rFonts w:ascii="Verdana" w:hAnsi="Verdana"/>
          <w:b/>
          <w:sz w:val="18"/>
          <w:szCs w:val="18"/>
        </w:rPr>
        <w:t>’</w:t>
      </w:r>
    </w:p>
    <w:p w14:paraId="7C019420" w14:textId="77777777" w:rsidR="006F3DEE" w:rsidRPr="006F3DEE" w:rsidRDefault="006F3DEE" w:rsidP="006F3DEE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p w14:paraId="05F9E4AC" w14:textId="12A9BBBB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  <w:r w:rsidRPr="00402CFA">
        <w:rPr>
          <w:rFonts w:ascii="Verdana" w:hAnsi="Verdana"/>
          <w:sz w:val="18"/>
          <w:szCs w:val="18"/>
        </w:rPr>
        <w:t xml:space="preserve">Data en tijden: </w:t>
      </w:r>
    </w:p>
    <w:p w14:paraId="5EC65201" w14:textId="6D82FAAE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  <w:r w:rsidRPr="00402CFA">
        <w:rPr>
          <w:rFonts w:ascii="Verdana" w:hAnsi="Verdana"/>
          <w:sz w:val="18"/>
          <w:szCs w:val="18"/>
        </w:rPr>
        <w:t>-</w:t>
      </w:r>
      <w:r w:rsidRPr="00402CFA">
        <w:rPr>
          <w:rFonts w:ascii="Verdana" w:hAnsi="Verdana"/>
          <w:sz w:val="18"/>
          <w:szCs w:val="18"/>
        </w:rPr>
        <w:tab/>
      </w:r>
      <w:r w:rsidR="00930362">
        <w:rPr>
          <w:rFonts w:ascii="Verdana" w:hAnsi="Verdana"/>
          <w:sz w:val="18"/>
          <w:szCs w:val="18"/>
        </w:rPr>
        <w:t>22 april</w:t>
      </w:r>
      <w:r w:rsidRPr="00402CFA">
        <w:rPr>
          <w:rFonts w:ascii="Verdana" w:hAnsi="Verdana"/>
          <w:sz w:val="18"/>
          <w:szCs w:val="18"/>
        </w:rPr>
        <w:t xml:space="preserve"> Locatie Hogeschool Gouda, </w:t>
      </w:r>
      <w:r w:rsidR="00930362" w:rsidRPr="00402CFA">
        <w:rPr>
          <w:rFonts w:ascii="Verdana" w:hAnsi="Verdana"/>
          <w:sz w:val="18"/>
          <w:szCs w:val="18"/>
        </w:rPr>
        <w:t>1</w:t>
      </w:r>
      <w:r w:rsidR="00930362">
        <w:rPr>
          <w:rFonts w:ascii="Verdana" w:hAnsi="Verdana"/>
          <w:sz w:val="18"/>
          <w:szCs w:val="18"/>
        </w:rPr>
        <w:t>3</w:t>
      </w:r>
      <w:r w:rsidR="00930362" w:rsidRPr="00402CFA">
        <w:rPr>
          <w:rFonts w:ascii="Verdana" w:hAnsi="Verdana"/>
          <w:sz w:val="18"/>
          <w:szCs w:val="18"/>
        </w:rPr>
        <w:t>.00-1</w:t>
      </w:r>
      <w:r w:rsidR="00930362">
        <w:rPr>
          <w:rFonts w:ascii="Verdana" w:hAnsi="Verdana"/>
          <w:sz w:val="18"/>
          <w:szCs w:val="18"/>
        </w:rPr>
        <w:t>6</w:t>
      </w:r>
      <w:r w:rsidR="00930362" w:rsidRPr="00402CFA">
        <w:rPr>
          <w:rFonts w:ascii="Verdana" w:hAnsi="Verdana"/>
          <w:sz w:val="18"/>
          <w:szCs w:val="18"/>
        </w:rPr>
        <w:t>.00 uur</w:t>
      </w:r>
      <w:r w:rsidR="00930362">
        <w:rPr>
          <w:rFonts w:ascii="Verdana" w:hAnsi="Verdana"/>
          <w:sz w:val="18"/>
          <w:szCs w:val="18"/>
        </w:rPr>
        <w:t>,</w:t>
      </w:r>
      <w:r w:rsidR="00930362" w:rsidRPr="00402CFA">
        <w:rPr>
          <w:rFonts w:ascii="Verdana" w:hAnsi="Verdana"/>
          <w:sz w:val="18"/>
          <w:szCs w:val="18"/>
        </w:rPr>
        <w:t xml:space="preserve"> </w:t>
      </w:r>
      <w:r w:rsidRPr="00402CFA">
        <w:rPr>
          <w:rFonts w:ascii="Verdana" w:hAnsi="Verdana"/>
          <w:sz w:val="18"/>
          <w:szCs w:val="18"/>
        </w:rPr>
        <w:t xml:space="preserve">lokaal </w:t>
      </w:r>
    </w:p>
    <w:p w14:paraId="7944E10D" w14:textId="2E53CB5D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  <w:r w:rsidRPr="00402CFA">
        <w:rPr>
          <w:rFonts w:ascii="Verdana" w:hAnsi="Verdana"/>
          <w:sz w:val="18"/>
          <w:szCs w:val="18"/>
        </w:rPr>
        <w:t>-</w:t>
      </w:r>
      <w:r w:rsidRPr="00402CFA">
        <w:rPr>
          <w:rFonts w:ascii="Verdana" w:hAnsi="Verdana"/>
          <w:sz w:val="18"/>
          <w:szCs w:val="18"/>
        </w:rPr>
        <w:tab/>
      </w:r>
      <w:r w:rsidR="00F964BB">
        <w:rPr>
          <w:rFonts w:ascii="Verdana" w:hAnsi="Verdana"/>
          <w:sz w:val="18"/>
          <w:szCs w:val="18"/>
        </w:rPr>
        <w:t xml:space="preserve">26 mei </w:t>
      </w:r>
      <w:r w:rsidR="00930362" w:rsidRPr="00930362">
        <w:rPr>
          <w:rFonts w:ascii="Verdana" w:hAnsi="Verdana"/>
          <w:sz w:val="18"/>
          <w:szCs w:val="18"/>
        </w:rPr>
        <w:t xml:space="preserve">Locatie Hogeschool Gouda, </w:t>
      </w:r>
      <w:r w:rsidR="000824B8">
        <w:rPr>
          <w:rFonts w:ascii="Verdana" w:hAnsi="Verdana"/>
          <w:sz w:val="18"/>
          <w:szCs w:val="18"/>
        </w:rPr>
        <w:t>9</w:t>
      </w:r>
      <w:r w:rsidR="00930362" w:rsidRPr="00930362">
        <w:rPr>
          <w:rFonts w:ascii="Verdana" w:hAnsi="Verdana"/>
          <w:sz w:val="18"/>
          <w:szCs w:val="18"/>
        </w:rPr>
        <w:t>.00-</w:t>
      </w:r>
      <w:r w:rsidR="000824B8">
        <w:rPr>
          <w:rFonts w:ascii="Verdana" w:hAnsi="Verdana"/>
          <w:sz w:val="18"/>
          <w:szCs w:val="18"/>
        </w:rPr>
        <w:t>12</w:t>
      </w:r>
      <w:r w:rsidR="00930362" w:rsidRPr="00930362">
        <w:rPr>
          <w:rFonts w:ascii="Verdana" w:hAnsi="Verdana"/>
          <w:sz w:val="18"/>
          <w:szCs w:val="18"/>
        </w:rPr>
        <w:t>.00 uur, lokaal</w:t>
      </w:r>
    </w:p>
    <w:p w14:paraId="627AB71E" w14:textId="77777777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p w14:paraId="18CFDC6F" w14:textId="77777777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p w14:paraId="79483C54" w14:textId="0446FED3" w:rsidR="00402CFA" w:rsidRPr="00BE5F56" w:rsidRDefault="00BE5F56" w:rsidP="00BE5F56">
      <w:pPr>
        <w:tabs>
          <w:tab w:val="left" w:pos="-720"/>
        </w:tabs>
        <w:suppressAutoHyphens/>
        <w:spacing w:line="264" w:lineRule="auto"/>
        <w:ind w:left="3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13.00 uur</w:t>
      </w:r>
      <w:r>
        <w:rPr>
          <w:rFonts w:ascii="Verdana" w:hAnsi="Verdana"/>
          <w:sz w:val="18"/>
          <w:szCs w:val="18"/>
        </w:rPr>
        <w:tab/>
      </w:r>
      <w:r w:rsidR="00323E6D" w:rsidRPr="00BE5F56">
        <w:rPr>
          <w:rFonts w:ascii="Verdana" w:hAnsi="Verdana"/>
          <w:sz w:val="18"/>
          <w:szCs w:val="18"/>
        </w:rPr>
        <w:t>Introductie</w:t>
      </w:r>
    </w:p>
    <w:p w14:paraId="633F5095" w14:textId="59059D25" w:rsidR="00402CFA" w:rsidRPr="00BE5F56" w:rsidRDefault="00BE5F56" w:rsidP="00BE5F56">
      <w:pPr>
        <w:tabs>
          <w:tab w:val="left" w:pos="-720"/>
        </w:tabs>
        <w:suppressAutoHyphens/>
        <w:spacing w:line="264" w:lineRule="auto"/>
        <w:ind w:left="3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13.15</w:t>
      </w:r>
      <w:r w:rsidR="00951F68">
        <w:rPr>
          <w:rFonts w:ascii="Verdana" w:hAnsi="Verdana"/>
          <w:sz w:val="18"/>
          <w:szCs w:val="18"/>
        </w:rPr>
        <w:t xml:space="preserve"> uur</w:t>
      </w:r>
      <w:r w:rsidR="00951F68">
        <w:rPr>
          <w:rFonts w:ascii="Verdana" w:hAnsi="Verdana"/>
          <w:sz w:val="18"/>
          <w:szCs w:val="18"/>
        </w:rPr>
        <w:tab/>
      </w:r>
      <w:r w:rsidR="00323E6D" w:rsidRPr="00BE5F56">
        <w:rPr>
          <w:rFonts w:ascii="Verdana" w:hAnsi="Verdana"/>
          <w:sz w:val="18"/>
          <w:szCs w:val="18"/>
        </w:rPr>
        <w:t>Ouderbetrokkenheid</w:t>
      </w:r>
      <w:r w:rsidR="00160759" w:rsidRPr="00BE5F56">
        <w:rPr>
          <w:rFonts w:ascii="Verdana" w:hAnsi="Verdana"/>
          <w:sz w:val="18"/>
          <w:szCs w:val="18"/>
        </w:rPr>
        <w:t xml:space="preserve"> en </w:t>
      </w:r>
      <w:r w:rsidR="003A6DFB" w:rsidRPr="00BE5F56">
        <w:rPr>
          <w:rFonts w:ascii="Verdana" w:hAnsi="Verdana"/>
          <w:sz w:val="18"/>
          <w:szCs w:val="18"/>
        </w:rPr>
        <w:t>het belang van thuisbetrokkenheid</w:t>
      </w:r>
    </w:p>
    <w:p w14:paraId="328F115C" w14:textId="716E9F9A" w:rsidR="00402CFA" w:rsidRPr="00BE5F56" w:rsidRDefault="00951F68" w:rsidP="00BE5F56">
      <w:pPr>
        <w:tabs>
          <w:tab w:val="left" w:pos="-720"/>
        </w:tabs>
        <w:suppressAutoHyphens/>
        <w:spacing w:line="264" w:lineRule="auto"/>
        <w:ind w:left="3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14.</w:t>
      </w:r>
      <w:r w:rsidR="00DE2D7B">
        <w:rPr>
          <w:rFonts w:ascii="Verdana" w:hAnsi="Verdana"/>
          <w:sz w:val="18"/>
          <w:szCs w:val="18"/>
        </w:rPr>
        <w:t>15</w:t>
      </w:r>
      <w:r>
        <w:rPr>
          <w:rFonts w:ascii="Verdana" w:hAnsi="Verdana"/>
          <w:sz w:val="18"/>
          <w:szCs w:val="18"/>
        </w:rPr>
        <w:t xml:space="preserve"> uur</w:t>
      </w:r>
      <w:r>
        <w:rPr>
          <w:rFonts w:ascii="Verdana" w:hAnsi="Verdana"/>
          <w:sz w:val="18"/>
          <w:szCs w:val="18"/>
        </w:rPr>
        <w:tab/>
      </w:r>
      <w:r w:rsidR="00402CFA" w:rsidRPr="00BE5F56">
        <w:rPr>
          <w:rFonts w:ascii="Verdana" w:hAnsi="Verdana"/>
          <w:sz w:val="18"/>
          <w:szCs w:val="18"/>
        </w:rPr>
        <w:t>Effectieve elementen van leesbegeleiding</w:t>
      </w:r>
    </w:p>
    <w:p w14:paraId="31698BFE" w14:textId="575B28A3" w:rsidR="00402CFA" w:rsidRPr="00BE5F56" w:rsidRDefault="00DE2D7B" w:rsidP="00BE5F56">
      <w:pPr>
        <w:tabs>
          <w:tab w:val="left" w:pos="-720"/>
        </w:tabs>
        <w:suppressAutoHyphens/>
        <w:spacing w:line="264" w:lineRule="auto"/>
        <w:ind w:left="360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15.00 uur</w:t>
      </w:r>
      <w:r>
        <w:rPr>
          <w:rFonts w:ascii="Verdana" w:hAnsi="Verdana"/>
          <w:sz w:val="18"/>
          <w:szCs w:val="18"/>
        </w:rPr>
        <w:tab/>
      </w:r>
      <w:bookmarkStart w:id="0" w:name="_GoBack"/>
      <w:bookmarkEnd w:id="0"/>
      <w:r w:rsidR="00B358D3" w:rsidRPr="00BE5F56">
        <w:rPr>
          <w:rFonts w:ascii="Verdana" w:hAnsi="Verdana"/>
          <w:sz w:val="18"/>
          <w:szCs w:val="18"/>
        </w:rPr>
        <w:t xml:space="preserve">Coaching van </w:t>
      </w:r>
      <w:r w:rsidR="00402CFA" w:rsidRPr="00BE5F56">
        <w:rPr>
          <w:rFonts w:ascii="Verdana" w:hAnsi="Verdana"/>
          <w:sz w:val="18"/>
          <w:szCs w:val="18"/>
        </w:rPr>
        <w:t xml:space="preserve">ouders </w:t>
      </w:r>
    </w:p>
    <w:p w14:paraId="392C6345" w14:textId="77777777" w:rsidR="00402CFA" w:rsidRPr="00402CFA" w:rsidRDefault="00402CFA" w:rsidP="00BE5F56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p w14:paraId="167E980B" w14:textId="77777777" w:rsidR="00402CFA" w:rsidRPr="00402CFA" w:rsidRDefault="00402CFA" w:rsidP="00402CFA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p w14:paraId="5AC4A8B9" w14:textId="2B06F76D" w:rsidR="006F3DEE" w:rsidRPr="00365D65" w:rsidRDefault="006F3DEE" w:rsidP="00102DED">
      <w:pPr>
        <w:tabs>
          <w:tab w:val="left" w:pos="-720"/>
        </w:tabs>
        <w:suppressAutoHyphens/>
        <w:spacing w:line="264" w:lineRule="auto"/>
        <w:jc w:val="both"/>
        <w:rPr>
          <w:rFonts w:ascii="Verdana" w:hAnsi="Verdana"/>
          <w:sz w:val="18"/>
          <w:szCs w:val="18"/>
        </w:rPr>
      </w:pPr>
    </w:p>
    <w:sectPr w:rsidR="006F3DEE" w:rsidRPr="00365D65" w:rsidSect="00002B80">
      <w:headerReference w:type="even" r:id="rId10"/>
      <w:headerReference w:type="default" r:id="rId11"/>
      <w:headerReference w:type="first" r:id="rId12"/>
      <w:pgSz w:w="11900" w:h="16840"/>
      <w:pgMar w:top="3119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A43B0" w14:textId="77777777" w:rsidR="000B6479" w:rsidRDefault="000B6479" w:rsidP="00D4041E">
      <w:r>
        <w:separator/>
      </w:r>
    </w:p>
  </w:endnote>
  <w:endnote w:type="continuationSeparator" w:id="0">
    <w:p w14:paraId="2517CEED" w14:textId="77777777" w:rsidR="000B6479" w:rsidRDefault="000B6479" w:rsidP="00D40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D7AB7" w14:textId="77777777" w:rsidR="000B6479" w:rsidRDefault="000B6479" w:rsidP="00D4041E">
      <w:r>
        <w:separator/>
      </w:r>
    </w:p>
  </w:footnote>
  <w:footnote w:type="continuationSeparator" w:id="0">
    <w:p w14:paraId="6EE4800F" w14:textId="77777777" w:rsidR="000B6479" w:rsidRDefault="000B6479" w:rsidP="00D40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0CC52" w14:textId="77777777" w:rsidR="00D4041E" w:rsidRDefault="000B6479">
    <w:pPr>
      <w:pStyle w:val="Koptekst"/>
    </w:pPr>
    <w:r>
      <w:rPr>
        <w:noProof/>
        <w:lang w:val="en-US"/>
      </w:rPr>
      <w:pict w14:anchorId="225CF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Educatie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359DF" w14:textId="77777777" w:rsidR="00D4041E" w:rsidRDefault="005E736E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25CF414" wp14:editId="225CF415">
          <wp:simplePos x="0" y="0"/>
          <wp:positionH relativeFrom="column">
            <wp:posOffset>-871855</wp:posOffset>
          </wp:positionH>
          <wp:positionV relativeFrom="paragraph">
            <wp:posOffset>-453390</wp:posOffset>
          </wp:positionV>
          <wp:extent cx="7560000" cy="10692000"/>
          <wp:effectExtent l="0" t="0" r="3175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1146 Vervolg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345C88" w14:textId="77777777" w:rsidR="00E51BFA" w:rsidRDefault="00E51BFA">
    <w:pPr>
      <w:pStyle w:val="Koptekst"/>
    </w:pPr>
  </w:p>
  <w:p w14:paraId="4DCE8AFF" w14:textId="77777777" w:rsidR="00D4041E" w:rsidRDefault="000B6479">
    <w:pPr>
      <w:pStyle w:val="Koptekst"/>
    </w:pPr>
    <w:r>
      <w:rPr>
        <w:noProof/>
        <w:lang w:val="en-US"/>
      </w:rPr>
      <w:pict w14:anchorId="225CF4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-71.5pt;margin-top:-154.95pt;width:595.2pt;height:841.9pt;z-index:-251656192;mso-wrap-edited:f;mso-position-horizontal-relative:margin;mso-position-vertical-relative:margin" wrapcoords="-27 0 -27 21561 21600 21561 21600 0 -27 0">
          <v:imagedata r:id="rId1" o:title="Educatie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BE00C0"/>
    <w:multiLevelType w:val="hybridMultilevel"/>
    <w:tmpl w:val="B9EC1CC6"/>
    <w:lvl w:ilvl="0" w:tplc="0A3CFCC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5F46"/>
    <w:multiLevelType w:val="hybridMultilevel"/>
    <w:tmpl w:val="8ABCC66A"/>
    <w:lvl w:ilvl="0" w:tplc="0A3CFCC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E10E1E"/>
    <w:multiLevelType w:val="hybridMultilevel"/>
    <w:tmpl w:val="A0AA18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85455"/>
    <w:multiLevelType w:val="hybridMultilevel"/>
    <w:tmpl w:val="2D4C12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1C52"/>
    <w:multiLevelType w:val="hybridMultilevel"/>
    <w:tmpl w:val="4F82885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70606"/>
    <w:multiLevelType w:val="hybridMultilevel"/>
    <w:tmpl w:val="6436CD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66E7C"/>
    <w:multiLevelType w:val="hybridMultilevel"/>
    <w:tmpl w:val="C43A807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F545E"/>
    <w:multiLevelType w:val="hybridMultilevel"/>
    <w:tmpl w:val="A63E203A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9484C7F"/>
    <w:multiLevelType w:val="hybridMultilevel"/>
    <w:tmpl w:val="BFF6B3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469A2"/>
    <w:multiLevelType w:val="hybridMultilevel"/>
    <w:tmpl w:val="7F08E98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C2A0F"/>
    <w:multiLevelType w:val="hybridMultilevel"/>
    <w:tmpl w:val="6D9672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415BC"/>
    <w:multiLevelType w:val="hybridMultilevel"/>
    <w:tmpl w:val="A2A0658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B13D5B"/>
    <w:multiLevelType w:val="hybridMultilevel"/>
    <w:tmpl w:val="673AAE78"/>
    <w:lvl w:ilvl="0" w:tplc="9760EAB2">
      <w:start w:val="20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51DD7"/>
    <w:multiLevelType w:val="hybridMultilevel"/>
    <w:tmpl w:val="11F2E7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40F63"/>
    <w:multiLevelType w:val="hybridMultilevel"/>
    <w:tmpl w:val="157A6D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A170AF"/>
    <w:multiLevelType w:val="hybridMultilevel"/>
    <w:tmpl w:val="4F748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1C18E9"/>
    <w:multiLevelType w:val="hybridMultilevel"/>
    <w:tmpl w:val="96D0563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711ADA"/>
    <w:multiLevelType w:val="hybridMultilevel"/>
    <w:tmpl w:val="21B8EA02"/>
    <w:lvl w:ilvl="0" w:tplc="21984C36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A801A5"/>
    <w:multiLevelType w:val="hybridMultilevel"/>
    <w:tmpl w:val="682E03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D12D4"/>
    <w:multiLevelType w:val="hybridMultilevel"/>
    <w:tmpl w:val="200823E4"/>
    <w:lvl w:ilvl="0" w:tplc="21984C36">
      <w:numFmt w:val="bullet"/>
      <w:lvlText w:val="-"/>
      <w:lvlJc w:val="left"/>
      <w:pPr>
        <w:ind w:left="1080" w:hanging="360"/>
      </w:pPr>
      <w:rPr>
        <w:rFonts w:ascii="Verdana" w:eastAsia="Times New Roman" w:hAnsi="Verdana" w:cs="Aria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4D5163A"/>
    <w:multiLevelType w:val="hybridMultilevel"/>
    <w:tmpl w:val="83E2FED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402EE"/>
    <w:multiLevelType w:val="hybridMultilevel"/>
    <w:tmpl w:val="3F3C41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936893"/>
    <w:multiLevelType w:val="hybridMultilevel"/>
    <w:tmpl w:val="219481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373A54"/>
    <w:multiLevelType w:val="hybridMultilevel"/>
    <w:tmpl w:val="AB44C8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634E0D"/>
    <w:multiLevelType w:val="hybridMultilevel"/>
    <w:tmpl w:val="413E58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1"/>
  </w:num>
  <w:num w:numId="5">
    <w:abstractNumId w:val="8"/>
  </w:num>
  <w:num w:numId="6">
    <w:abstractNumId w:val="24"/>
  </w:num>
  <w:num w:numId="7">
    <w:abstractNumId w:val="23"/>
  </w:num>
  <w:num w:numId="8">
    <w:abstractNumId w:val="9"/>
  </w:num>
  <w:num w:numId="9">
    <w:abstractNumId w:val="5"/>
  </w:num>
  <w:num w:numId="10">
    <w:abstractNumId w:val="16"/>
  </w:num>
  <w:num w:numId="11">
    <w:abstractNumId w:val="10"/>
  </w:num>
  <w:num w:numId="12">
    <w:abstractNumId w:val="22"/>
  </w:num>
  <w:num w:numId="13">
    <w:abstractNumId w:val="17"/>
  </w:num>
  <w:num w:numId="14">
    <w:abstractNumId w:val="19"/>
  </w:num>
  <w:num w:numId="15">
    <w:abstractNumId w:val="7"/>
  </w:num>
  <w:num w:numId="16">
    <w:abstractNumId w:val="20"/>
  </w:num>
  <w:num w:numId="17">
    <w:abstractNumId w:val="21"/>
  </w:num>
  <w:num w:numId="18">
    <w:abstractNumId w:val="15"/>
  </w:num>
  <w:num w:numId="19">
    <w:abstractNumId w:val="13"/>
  </w:num>
  <w:num w:numId="20">
    <w:abstractNumId w:val="4"/>
  </w:num>
  <w:num w:numId="21">
    <w:abstractNumId w:val="6"/>
  </w:num>
  <w:num w:numId="22">
    <w:abstractNumId w:val="3"/>
  </w:num>
  <w:num w:numId="23">
    <w:abstractNumId w:val="12"/>
  </w:num>
  <w:num w:numId="24">
    <w:abstractNumId w:val="2"/>
  </w:num>
  <w:num w:numId="25">
    <w:abstractNumId w:val="1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1BFA"/>
    <w:rsid w:val="00002B80"/>
    <w:rsid w:val="0002660C"/>
    <w:rsid w:val="0004619E"/>
    <w:rsid w:val="000824B8"/>
    <w:rsid w:val="00092C5D"/>
    <w:rsid w:val="00096933"/>
    <w:rsid w:val="000A6CB6"/>
    <w:rsid w:val="000B6479"/>
    <w:rsid w:val="00100B1C"/>
    <w:rsid w:val="00102DED"/>
    <w:rsid w:val="00112E33"/>
    <w:rsid w:val="00124964"/>
    <w:rsid w:val="001517DE"/>
    <w:rsid w:val="00160759"/>
    <w:rsid w:val="001B59F4"/>
    <w:rsid w:val="001D029F"/>
    <w:rsid w:val="001D4CAF"/>
    <w:rsid w:val="00273104"/>
    <w:rsid w:val="002B5EA1"/>
    <w:rsid w:val="002E4BAA"/>
    <w:rsid w:val="002E6A76"/>
    <w:rsid w:val="00306C1C"/>
    <w:rsid w:val="00323E6D"/>
    <w:rsid w:val="00333B3F"/>
    <w:rsid w:val="00343030"/>
    <w:rsid w:val="00347545"/>
    <w:rsid w:val="00365D65"/>
    <w:rsid w:val="00375F32"/>
    <w:rsid w:val="003A6DFB"/>
    <w:rsid w:val="003B0DE1"/>
    <w:rsid w:val="003D5032"/>
    <w:rsid w:val="00402CFA"/>
    <w:rsid w:val="00417CA1"/>
    <w:rsid w:val="0044504B"/>
    <w:rsid w:val="004E0D28"/>
    <w:rsid w:val="0050151D"/>
    <w:rsid w:val="00506E70"/>
    <w:rsid w:val="0052206A"/>
    <w:rsid w:val="00553C00"/>
    <w:rsid w:val="005E2341"/>
    <w:rsid w:val="005E736E"/>
    <w:rsid w:val="00616362"/>
    <w:rsid w:val="0066608D"/>
    <w:rsid w:val="006938A5"/>
    <w:rsid w:val="006F3DEE"/>
    <w:rsid w:val="007346B6"/>
    <w:rsid w:val="00745D0A"/>
    <w:rsid w:val="00797EE7"/>
    <w:rsid w:val="007B12A6"/>
    <w:rsid w:val="007C1DCA"/>
    <w:rsid w:val="007E613D"/>
    <w:rsid w:val="00831829"/>
    <w:rsid w:val="00851493"/>
    <w:rsid w:val="00863360"/>
    <w:rsid w:val="00892A13"/>
    <w:rsid w:val="00895211"/>
    <w:rsid w:val="008A2FFF"/>
    <w:rsid w:val="008A3C0B"/>
    <w:rsid w:val="008B4C25"/>
    <w:rsid w:val="008F25C2"/>
    <w:rsid w:val="00930362"/>
    <w:rsid w:val="0093700E"/>
    <w:rsid w:val="00951F68"/>
    <w:rsid w:val="009D1098"/>
    <w:rsid w:val="009D40C7"/>
    <w:rsid w:val="009D77D3"/>
    <w:rsid w:val="00A57FC1"/>
    <w:rsid w:val="00A652A6"/>
    <w:rsid w:val="00A7719F"/>
    <w:rsid w:val="00AA3BB3"/>
    <w:rsid w:val="00AC2831"/>
    <w:rsid w:val="00AD6269"/>
    <w:rsid w:val="00AF657F"/>
    <w:rsid w:val="00B01329"/>
    <w:rsid w:val="00B21A44"/>
    <w:rsid w:val="00B358D3"/>
    <w:rsid w:val="00B706C6"/>
    <w:rsid w:val="00B74C1C"/>
    <w:rsid w:val="00B77A61"/>
    <w:rsid w:val="00BA5517"/>
    <w:rsid w:val="00BE5F56"/>
    <w:rsid w:val="00BF1B51"/>
    <w:rsid w:val="00BF5557"/>
    <w:rsid w:val="00C12619"/>
    <w:rsid w:val="00C23279"/>
    <w:rsid w:val="00C4346D"/>
    <w:rsid w:val="00C57B98"/>
    <w:rsid w:val="00C61183"/>
    <w:rsid w:val="00CD646A"/>
    <w:rsid w:val="00CE14C6"/>
    <w:rsid w:val="00CE7773"/>
    <w:rsid w:val="00CF759A"/>
    <w:rsid w:val="00D12C16"/>
    <w:rsid w:val="00D4041E"/>
    <w:rsid w:val="00D44D4A"/>
    <w:rsid w:val="00D46A52"/>
    <w:rsid w:val="00D702D1"/>
    <w:rsid w:val="00DA09E9"/>
    <w:rsid w:val="00DA6723"/>
    <w:rsid w:val="00DE2D7B"/>
    <w:rsid w:val="00E017DD"/>
    <w:rsid w:val="00E13E56"/>
    <w:rsid w:val="00E17C70"/>
    <w:rsid w:val="00E325E3"/>
    <w:rsid w:val="00E51BFA"/>
    <w:rsid w:val="00E74AF7"/>
    <w:rsid w:val="00E7745A"/>
    <w:rsid w:val="00ED047D"/>
    <w:rsid w:val="00ED6FD5"/>
    <w:rsid w:val="00F23FD0"/>
    <w:rsid w:val="00F6183A"/>
    <w:rsid w:val="00F622AD"/>
    <w:rsid w:val="00F70CEF"/>
    <w:rsid w:val="00F964BB"/>
    <w:rsid w:val="00FC55AB"/>
    <w:rsid w:val="00FD34CE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1787A44"/>
  <w14:defaultImageDpi w14:val="300"/>
  <w15:docId w15:val="{2B8B087D-6DD5-41E5-A082-9F071699F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E51BFA"/>
    <w:pPr>
      <w:widowControl w:val="0"/>
    </w:pPr>
    <w:rPr>
      <w:rFonts w:ascii="Courier" w:eastAsia="Times New Roman" w:hAnsi="Courier" w:cs="Times New Roman"/>
      <w:snapToGrid w:val="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041E"/>
    <w:rPr>
      <w:rFonts w:ascii="Lucida Grande" w:hAnsi="Lucida Grande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041E"/>
    <w:rPr>
      <w:rFonts w:ascii="Lucida Grande" w:hAnsi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D4041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4041E"/>
  </w:style>
  <w:style w:type="paragraph" w:styleId="Voettekst">
    <w:name w:val="footer"/>
    <w:basedOn w:val="Standaard"/>
    <w:link w:val="VoettekstChar"/>
    <w:uiPriority w:val="99"/>
    <w:unhideWhenUsed/>
    <w:rsid w:val="00D4041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4041E"/>
  </w:style>
  <w:style w:type="paragraph" w:styleId="Lijstalinea">
    <w:name w:val="List Paragraph"/>
    <w:basedOn w:val="Standaard"/>
    <w:uiPriority w:val="34"/>
    <w:qFormat/>
    <w:rsid w:val="00E51BF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BA5517"/>
    <w:rPr>
      <w:color w:val="0000FF" w:themeColor="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E234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5E2341"/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5E2341"/>
    <w:rPr>
      <w:rFonts w:ascii="Courier" w:eastAsia="Times New Roman" w:hAnsi="Courier" w:cs="Times New Roman"/>
      <w:snapToGrid w:val="0"/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E234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E2341"/>
    <w:rPr>
      <w:rFonts w:ascii="Courier" w:eastAsia="Times New Roman" w:hAnsi="Courier" w:cs="Times New Roman"/>
      <w:b/>
      <w:bCs/>
      <w:snapToGrid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68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Formats\Sjabloon%20Driestar_educatief%20december%202014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2F5A4CFA82A4588057D235D823091" ma:contentTypeVersion="10" ma:contentTypeDescription="Een nieuw document maken." ma:contentTypeScope="" ma:versionID="4e59013cdfc6aa5e82ff716658be37b0">
  <xsd:schema xmlns:xsd="http://www.w3.org/2001/XMLSchema" xmlns:xs="http://www.w3.org/2001/XMLSchema" xmlns:p="http://schemas.microsoft.com/office/2006/metadata/properties" xmlns:ns3="2e2b3670-7335-4144-aeab-3a02a2374167" xmlns:ns4="29b36fff-d718-41f9-b03b-d1830eff4f8a" targetNamespace="http://schemas.microsoft.com/office/2006/metadata/properties" ma:root="true" ma:fieldsID="15d929ea6d2aaa1b731493464d1e1d1a" ns3:_="" ns4:_="">
    <xsd:import namespace="2e2b3670-7335-4144-aeab-3a02a2374167"/>
    <xsd:import namespace="29b36fff-d718-41f9-b03b-d1830eff4f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2b3670-7335-4144-aeab-3a02a23741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36fff-d718-41f9-b03b-d1830eff4f8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21AC030-5A67-4AB7-8729-2C33DD51C6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2b3670-7335-4144-aeab-3a02a2374167"/>
    <ds:schemaRef ds:uri="29b36fff-d718-41f9-b03b-d1830eff4f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DE8405-6348-4143-9882-268AB480F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7EF9D5-97A6-4979-8312-7509B30F9A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Sjabloon Driestar_educatief december 2014</Template>
  <TotalTime>7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Visser-Lammers.W.C.</dc:creator>
  <cp:keywords/>
  <dc:description/>
  <cp:lastModifiedBy>Lindhout.W.</cp:lastModifiedBy>
  <cp:revision>17</cp:revision>
  <dcterms:created xsi:type="dcterms:W3CDTF">2020-01-16T16:03:00Z</dcterms:created>
  <dcterms:modified xsi:type="dcterms:W3CDTF">2020-01-30T13:53:00Z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0x0101006392F5A4CFA82A4588057D235D823091</vt:lpwstr>
  </property>
  <property fmtid="{D5CDD505-2E9C-101B-9397-08002B2CF9AE}" pid="3" name="_dlc_DocIdItemGuid">
    <vt:lpwstr>306d3952-36d3-498b-8211-477408b87ba3</vt:lpwstr>
  </property>
</Properties>
</file>